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74" w:rsidRDefault="0019468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-318977</wp:posOffset>
                </wp:positionH>
                <wp:positionV relativeFrom="paragraph">
                  <wp:posOffset>-606056</wp:posOffset>
                </wp:positionV>
                <wp:extent cx="9282224" cy="1403985"/>
                <wp:effectExtent l="0" t="0" r="1460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222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68E" w:rsidRPr="0019468E" w:rsidRDefault="0019468E" w:rsidP="001946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468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From the opening of “Soldiering On,” in </w:t>
                            </w:r>
                            <w:r w:rsidRPr="0019468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Talking Heads</w:t>
                            </w:r>
                            <w:r w:rsidRPr="0019468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by Alan Bennett (1988)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1pt;margin-top:-47.7pt;width:730.9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">
                <v:textbox style="mso-fit-shape-to-text:t">
                  <w:txbxContent>
                    <w:p w:rsidR="0019468E" w:rsidRPr="0019468E" w:rsidRDefault="0019468E" w:rsidP="001946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9468E">
                        <w:rPr>
                          <w:b/>
                          <w:sz w:val="28"/>
                          <w:szCs w:val="28"/>
                        </w:rPr>
                        <w:t xml:space="preserve">From the opening of “Soldiering On,” in </w:t>
                      </w:r>
                      <w:r w:rsidRPr="0019468E">
                        <w:rPr>
                          <w:b/>
                          <w:i/>
                          <w:sz w:val="28"/>
                          <w:szCs w:val="28"/>
                        </w:rPr>
                        <w:t>Talking Heads</w:t>
                      </w:r>
                      <w:r w:rsidRPr="0019468E">
                        <w:rPr>
                          <w:b/>
                          <w:sz w:val="28"/>
                          <w:szCs w:val="28"/>
                        </w:rPr>
                        <w:t xml:space="preserve"> by Alan Bennett (1988)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51E00DE" wp14:editId="2B142EF9">
            <wp:simplePos x="0" y="0"/>
            <wp:positionH relativeFrom="column">
              <wp:posOffset>6071191</wp:posOffset>
            </wp:positionH>
            <wp:positionV relativeFrom="paragraph">
              <wp:posOffset>1010094</wp:posOffset>
            </wp:positionV>
            <wp:extent cx="3069105" cy="3466214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8" t="33238" r="28853" b="24982"/>
                    <a:stretch/>
                  </pic:blipFill>
                  <pic:spPr bwMode="auto">
                    <a:xfrm>
                      <a:off x="0" y="0"/>
                      <a:ext cx="3072809" cy="347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C8D4F4" wp14:editId="679E7047">
            <wp:simplePos x="0" y="0"/>
            <wp:positionH relativeFrom="column">
              <wp:posOffset>2870791</wp:posOffset>
            </wp:positionH>
            <wp:positionV relativeFrom="paragraph">
              <wp:posOffset>1010093</wp:posOffset>
            </wp:positionV>
            <wp:extent cx="3200400" cy="486134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2" t="33811" r="29749" b="9988"/>
                    <a:stretch/>
                  </pic:blipFill>
                  <pic:spPr bwMode="auto">
                    <a:xfrm>
                      <a:off x="0" y="0"/>
                      <a:ext cx="3200400" cy="486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4463340" wp14:editId="542907D3">
            <wp:simplePos x="0" y="0"/>
            <wp:positionH relativeFrom="column">
              <wp:posOffset>-318977</wp:posOffset>
            </wp:positionH>
            <wp:positionV relativeFrom="paragraph">
              <wp:posOffset>914400</wp:posOffset>
            </wp:positionV>
            <wp:extent cx="3306726" cy="5011758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 t="32903" r="27958" b="10609"/>
                    <a:stretch/>
                  </pic:blipFill>
                  <pic:spPr bwMode="auto">
                    <a:xfrm>
                      <a:off x="0" y="0"/>
                      <a:ext cx="3306120" cy="501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974" w:rsidSect="001946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68E"/>
    <w:rsid w:val="0019468E"/>
    <w:rsid w:val="008B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57FEBE0D</Template>
  <TotalTime>4</TotalTime>
  <Pages>1</Pages>
  <Words>0</Words>
  <Characters>4</Characters>
  <Application>Microsoft Office Word</Application>
  <DocSecurity>0</DocSecurity>
  <Lines>1</Lines>
  <Paragraphs>1</Paragraphs>
  <ScaleCrop>false</ScaleCrop>
  <Company>RM plc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</dc:creator>
  <cp:lastModifiedBy>Owen</cp:lastModifiedBy>
  <cp:revision>1</cp:revision>
  <dcterms:created xsi:type="dcterms:W3CDTF">2013-02-27T09:44:00Z</dcterms:created>
  <dcterms:modified xsi:type="dcterms:W3CDTF">2013-02-27T09:48:00Z</dcterms:modified>
</cp:coreProperties>
</file>